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8B" w:rsidRDefault="0065748B">
      <w:r>
        <w:rPr>
          <w:noProof/>
        </w:rPr>
        <w:drawing>
          <wp:anchor distT="0" distB="0" distL="114300" distR="114300" simplePos="0" relativeHeight="251679744" behindDoc="0" locked="0" layoutInCell="1" allowOverlap="1" wp14:anchorId="037B1412" wp14:editId="23BDB69B">
            <wp:simplePos x="0" y="0"/>
            <wp:positionH relativeFrom="page">
              <wp:posOffset>1117600</wp:posOffset>
            </wp:positionH>
            <wp:positionV relativeFrom="page">
              <wp:posOffset>7073900</wp:posOffset>
            </wp:positionV>
            <wp:extent cx="1511300" cy="1511300"/>
            <wp:effectExtent l="0" t="0" r="12700" b="12700"/>
            <wp:wrapThrough wrapText="bothSides">
              <wp:wrapPolygon edited="0">
                <wp:start x="9439" y="0"/>
                <wp:lineTo x="2541" y="7624"/>
                <wp:lineTo x="2178" y="12343"/>
                <wp:lineTo x="0" y="14884"/>
                <wp:lineTo x="0" y="16699"/>
                <wp:lineTo x="363" y="19240"/>
                <wp:lineTo x="6171" y="21055"/>
                <wp:lineTo x="9076" y="21418"/>
                <wp:lineTo x="12343" y="21418"/>
                <wp:lineTo x="14884" y="21055"/>
                <wp:lineTo x="21055" y="18877"/>
                <wp:lineTo x="21418" y="16699"/>
                <wp:lineTo x="21418" y="14884"/>
                <wp:lineTo x="19240" y="12343"/>
                <wp:lineTo x="19603" y="10528"/>
                <wp:lineTo x="18151" y="7261"/>
                <wp:lineTo x="16699" y="6534"/>
                <wp:lineTo x="11254" y="0"/>
                <wp:lineTo x="9439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FD48A" wp14:editId="30B99F3B">
                <wp:simplePos x="0" y="0"/>
                <wp:positionH relativeFrom="page">
                  <wp:posOffset>571500</wp:posOffset>
                </wp:positionH>
                <wp:positionV relativeFrom="page">
                  <wp:posOffset>2141220</wp:posOffset>
                </wp:positionV>
                <wp:extent cx="6492240" cy="1668780"/>
                <wp:effectExtent l="0" t="0" r="0" b="7620"/>
                <wp:wrapTight wrapText="bothSides">
                  <wp:wrapPolygon edited="0">
                    <wp:start x="85" y="0"/>
                    <wp:lineTo x="85" y="21370"/>
                    <wp:lineTo x="21380" y="21370"/>
                    <wp:lineTo x="21380" y="0"/>
                    <wp:lineTo x="85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5748B" w:rsidRDefault="0065748B" w:rsidP="0065748B">
                            <w:pPr>
                              <w:pStyle w:val="Heading1"/>
                            </w:pPr>
                            <w:r>
                              <w:t>You supply the cake/food and we supply the fun!</w:t>
                            </w:r>
                          </w:p>
                          <w:p w:rsidR="0065748B" w:rsidRDefault="0065748B" w:rsidP="0065748B">
                            <w:pPr>
                              <w:pStyle w:val="Heading1"/>
                            </w:pPr>
                            <w:r>
                              <w:t xml:space="preserve">Upon booking a birthday party with us, we supply the studio and a dance teacher to teach the class of your choice. </w:t>
                            </w:r>
                          </w:p>
                          <w:p w:rsidR="0065748B" w:rsidRDefault="0065748B" w:rsidP="0065748B">
                            <w:pPr>
                              <w:pStyle w:val="Heading1"/>
                            </w:pPr>
                          </w:p>
                          <w:p w:rsidR="0065748B" w:rsidRDefault="0065748B" w:rsidP="0065748B">
                            <w:pPr>
                              <w:pStyle w:val="Heading1"/>
                            </w:pPr>
                            <w:r>
                              <w:t>Parties can be held on Saturdays from 4:30-6:30 PM or Sundays from 1-3 PM.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45pt;margin-top:168.6pt;width:511.2pt;height:131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" mv:complextextbox="1" filled="f" stroked="f">
                <v:textbox inset=",0,,0">
                  <w:txbxContent>
                    <w:p w:rsidR="0065748B" w:rsidRDefault="0065748B" w:rsidP="0065748B">
                      <w:pPr>
                        <w:pStyle w:val="Heading1"/>
                      </w:pPr>
                      <w:r>
                        <w:t>You supply the cake/food and we supply the fun!</w:t>
                      </w:r>
                    </w:p>
                    <w:p w:rsidR="0065748B" w:rsidRDefault="0065748B" w:rsidP="0065748B">
                      <w:pPr>
                        <w:pStyle w:val="Heading1"/>
                      </w:pPr>
                      <w:r>
                        <w:t xml:space="preserve">Upon booking a birthday party with us, we supply the studio and a dance teacher to teach the class of your choice. </w:t>
                      </w:r>
                    </w:p>
                    <w:p w:rsidR="0065748B" w:rsidRDefault="0065748B" w:rsidP="0065748B">
                      <w:pPr>
                        <w:pStyle w:val="Heading1"/>
                      </w:pPr>
                    </w:p>
                    <w:p w:rsidR="0065748B" w:rsidRDefault="0065748B" w:rsidP="0065748B">
                      <w:pPr>
                        <w:pStyle w:val="Heading1"/>
                      </w:pPr>
                      <w:r>
                        <w:t>Parties can be held on Saturdays from 4:30-6:30 PM or Sundays from 1-3 PM.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E5FE4" wp14:editId="14519648">
                <wp:simplePos x="0" y="0"/>
                <wp:positionH relativeFrom="page">
                  <wp:posOffset>3975100</wp:posOffset>
                </wp:positionH>
                <wp:positionV relativeFrom="page">
                  <wp:posOffset>5613400</wp:posOffset>
                </wp:positionV>
                <wp:extent cx="3088640" cy="2971800"/>
                <wp:effectExtent l="0" t="0" r="0" b="0"/>
                <wp:wrapThrough wrapText="bothSides">
                  <wp:wrapPolygon edited="0">
                    <wp:start x="178" y="0"/>
                    <wp:lineTo x="178" y="21415"/>
                    <wp:lineTo x="21138" y="21415"/>
                    <wp:lineTo x="21138" y="0"/>
                    <wp:lineTo x="178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65748B">
                              <w:rPr>
                                <w:color w:val="FFFFFF" w:themeColor="background1"/>
                                <w:sz w:val="36"/>
                              </w:rPr>
                              <w:t>You supply the cake/food, and we supply the fun!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The cost is $225 for 2 hours. This includes studio rental, dance teachers, party activities, and clean up. 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Space is limited to 15 children and 2 adult attendees. 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65748B" w:rsidRP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For more information, feel free to contact us at 617-363-0376 or at emily@missemilysdance.com.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7" type="#_x0000_t202" style="position:absolute;margin-left:313pt;margin-top:442pt;width:243.2pt;height:234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" mv:complextextbox="1" filled="f" stroked="f">
                <v:textbox>
                  <w:txbxContent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 w:rsidRPr="0065748B">
                        <w:rPr>
                          <w:color w:val="FFFFFF" w:themeColor="background1"/>
                          <w:sz w:val="36"/>
                        </w:rPr>
                        <w:t>You supply the cake/food, and we supply the fun!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The cost is $225 for 2 hours. This includes studio rental, dance teachers, party activities, and clean up. 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Space is limited to 15 children and 2 adult attendees. 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5748B" w:rsidRPr="0065748B" w:rsidRDefault="0065748B" w:rsidP="0065748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For more information, feel free to contact us at 617-363-0376 or at emily@missemilysdance.com.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F0394" wp14:editId="0A38F9D2">
                <wp:simplePos x="0" y="0"/>
                <wp:positionH relativeFrom="page">
                  <wp:posOffset>3670300</wp:posOffset>
                </wp:positionH>
                <wp:positionV relativeFrom="page">
                  <wp:posOffset>5207000</wp:posOffset>
                </wp:positionV>
                <wp:extent cx="3644900" cy="3606800"/>
                <wp:effectExtent l="0" t="0" r="12700" b="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0" cy="360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89pt;margin-top:410pt;width:287pt;height:28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" fillcolor="#9056d3 [2406]" stroked="f">
                <v:textbox inset=",7.2pt,,7.2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D4917B" wp14:editId="63DDEB41">
                <wp:simplePos x="0" y="0"/>
                <wp:positionH relativeFrom="page">
                  <wp:posOffset>647700</wp:posOffset>
                </wp:positionH>
                <wp:positionV relativeFrom="page">
                  <wp:posOffset>3712210</wp:posOffset>
                </wp:positionV>
                <wp:extent cx="2565400" cy="5495290"/>
                <wp:effectExtent l="0" t="0" r="0" b="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49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51pt;margin-top:292.3pt;width:202pt;height:432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" fillcolor="#4b348f [1614]" stroked="f">
                <v:textbox inset=",7.2pt,,7.2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971911" wp14:editId="66A99610">
                <wp:simplePos x="0" y="0"/>
                <wp:positionH relativeFrom="page">
                  <wp:posOffset>647700</wp:posOffset>
                </wp:positionH>
                <wp:positionV relativeFrom="page">
                  <wp:posOffset>4483100</wp:posOffset>
                </wp:positionV>
                <wp:extent cx="2565400" cy="3035300"/>
                <wp:effectExtent l="0" t="0" r="0" b="12700"/>
                <wp:wrapThrough wrapText="bothSides">
                  <wp:wrapPolygon edited="0">
                    <wp:start x="214" y="0"/>
                    <wp:lineTo x="214" y="21510"/>
                    <wp:lineTo x="21172" y="21510"/>
                    <wp:lineTo x="21172" y="0"/>
                    <wp:lineTo x="214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WE HAVE MANY OPTIONS TO CHOOSE FROM, INCLUDING: 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Ballet party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Ballet/tap party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Hip-hop party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Princess party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 xml:space="preserve">A traditional party (limbo, cha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cha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, and more)</w:t>
                            </w:r>
                          </w:p>
                          <w:p w:rsidR="0065748B" w:rsidRDefault="0065748B" w:rsidP="0065748B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65748B" w:rsidRPr="0065748B" w:rsidRDefault="0065748B" w:rsidP="0065748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 xml:space="preserve">Or create your own theme!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margin-left:51pt;margin-top:353pt;width:202pt;height:239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Vz2dQCAAAgBgAADgAAAGRycy9lMm9Eb2MueG1srFRNb9swDL0P2H8QdE9tJ07X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" mv:complextextbox="1" filled="f" stroked="f">
                <v:textbox>
                  <w:txbxContent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WE HAVE MANY OPTIONS TO CHOOSE FROM, INCLUDING: 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Ballet party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Ballet/tap party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Hip-hop party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Princess party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 xml:space="preserve">A traditional party (limbo, cha </w:t>
                      </w:r>
                      <w:proofErr w:type="spellStart"/>
                      <w:r>
                        <w:rPr>
                          <w:color w:val="FFFFFF" w:themeColor="background1"/>
                          <w:sz w:val="22"/>
                        </w:rPr>
                        <w:t>cha</w:t>
                      </w:r>
                      <w:proofErr w:type="spellEnd"/>
                      <w:r>
                        <w:rPr>
                          <w:color w:val="FFFFFF" w:themeColor="background1"/>
                          <w:sz w:val="22"/>
                        </w:rPr>
                        <w:t>, and more)</w:t>
                      </w:r>
                    </w:p>
                    <w:p w:rsidR="0065748B" w:rsidRDefault="0065748B" w:rsidP="0065748B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</w:p>
                    <w:p w:rsidR="0065748B" w:rsidRPr="0065748B" w:rsidRDefault="0065748B" w:rsidP="0065748B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 xml:space="preserve">Or create your own theme!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ECB71" wp14:editId="6DFF698B">
                <wp:simplePos x="0" y="0"/>
                <wp:positionH relativeFrom="page">
                  <wp:posOffset>374650</wp:posOffset>
                </wp:positionH>
                <wp:positionV relativeFrom="page">
                  <wp:posOffset>685800</wp:posOffset>
                </wp:positionV>
                <wp:extent cx="6858000" cy="4038600"/>
                <wp:effectExtent l="0" t="0" r="0" b="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03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9.5pt;margin-top:54pt;width:540pt;height:31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" fillcolor="#b7a9e0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0DBE0" wp14:editId="3C800D3F">
                <wp:simplePos x="0" y="0"/>
                <wp:positionH relativeFrom="page">
                  <wp:posOffset>571500</wp:posOffset>
                </wp:positionH>
                <wp:positionV relativeFrom="page">
                  <wp:posOffset>1672590</wp:posOffset>
                </wp:positionV>
                <wp:extent cx="6492240" cy="468630"/>
                <wp:effectExtent l="0" t="0" r="0" b="13970"/>
                <wp:wrapTight wrapText="bothSides">
                  <wp:wrapPolygon edited="0">
                    <wp:start x="85" y="0"/>
                    <wp:lineTo x="85" y="21073"/>
                    <wp:lineTo x="21380" y="21073"/>
                    <wp:lineTo x="21380" y="0"/>
                    <wp:lineTo x="85" y="0"/>
                  </wp:wrapPolygon>
                </wp:wrapTight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65748B" w:rsidRPr="0065748B" w:rsidRDefault="0065748B" w:rsidP="0065748B">
                            <w:pPr>
                              <w:pStyle w:val="Subtitle"/>
                              <w:rPr>
                                <w:color w:val="4B1A4B"/>
                                <w:sz w:val="44"/>
                              </w:rPr>
                            </w:pPr>
                            <w:r w:rsidRPr="0065748B">
                              <w:rPr>
                                <w:color w:val="4B1A4B"/>
                                <w:sz w:val="44"/>
                              </w:rPr>
                              <w:t>Book your birthday Party with us!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45pt;margin-top:131.7pt;width:511.2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" filled="f" stroked="f">
                <v:textbox inset=",0,,0">
                  <w:txbxContent>
                    <w:p w:rsidR="0065748B" w:rsidRPr="0065748B" w:rsidRDefault="0065748B" w:rsidP="0065748B">
                      <w:pPr>
                        <w:pStyle w:val="Subtitle"/>
                        <w:rPr>
                          <w:color w:val="4B1A4B"/>
                          <w:sz w:val="44"/>
                        </w:rPr>
                      </w:pPr>
                      <w:r w:rsidRPr="0065748B">
                        <w:rPr>
                          <w:color w:val="4B1A4B"/>
                          <w:sz w:val="44"/>
                        </w:rPr>
                        <w:t>Book your birthday Party with us!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900E2" wp14:editId="7DF38D27">
                <wp:simplePos x="0" y="0"/>
                <wp:positionH relativeFrom="page">
                  <wp:posOffset>571500</wp:posOffset>
                </wp:positionH>
                <wp:positionV relativeFrom="page">
                  <wp:posOffset>996950</wp:posOffset>
                </wp:positionV>
                <wp:extent cx="6492240" cy="825500"/>
                <wp:effectExtent l="0" t="0" r="0" b="12700"/>
                <wp:wrapTight wrapText="bothSides">
                  <wp:wrapPolygon edited="0">
                    <wp:start x="85" y="0"/>
                    <wp:lineTo x="85" y="21268"/>
                    <wp:lineTo x="21380" y="21268"/>
                    <wp:lineTo x="21380" y="0"/>
                    <wp:lineTo x="85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65748B" w:rsidRPr="0065748B" w:rsidRDefault="0065748B" w:rsidP="0065748B">
                            <w:pPr>
                              <w:pStyle w:val="Title"/>
                              <w:rPr>
                                <w:rFonts w:ascii="Curlz MT" w:hAnsi="Curlz MT"/>
                              </w:rPr>
                            </w:pPr>
                            <w:r w:rsidRPr="0065748B">
                              <w:rPr>
                                <w:rFonts w:ascii="Curlz MT" w:hAnsi="Curlz MT"/>
                              </w:rPr>
                              <w:t>Birthday Party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45pt;margin-top:78.5pt;width:511.2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ChxPYCAABV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" filled="f" stroked="f">
                <v:textbox inset=",0,,0">
                  <w:txbxContent>
                    <w:p w:rsidR="0065748B" w:rsidRPr="0065748B" w:rsidRDefault="0065748B" w:rsidP="0065748B">
                      <w:pPr>
                        <w:pStyle w:val="Title"/>
                        <w:rPr>
                          <w:rFonts w:ascii="Curlz MT" w:hAnsi="Curlz MT"/>
                        </w:rPr>
                      </w:pPr>
                      <w:r w:rsidRPr="0065748B">
                        <w:rPr>
                          <w:rFonts w:ascii="Curlz MT" w:hAnsi="Curlz MT"/>
                        </w:rPr>
                        <w:t>Birthday Party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</w:p>
    <w:sectPr w:rsidR="0065748B" w:rsidSect="006574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311" w:rsidRDefault="00E22311">
      <w:r>
        <w:separator/>
      </w:r>
    </w:p>
  </w:endnote>
  <w:endnote w:type="continuationSeparator" w:id="0">
    <w:p w:rsidR="00E22311" w:rsidRDefault="00E22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B" w:rsidRDefault="0065748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B" w:rsidRDefault="0065748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B" w:rsidRDefault="006574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311" w:rsidRDefault="00E22311">
      <w:r>
        <w:separator/>
      </w:r>
    </w:p>
  </w:footnote>
  <w:footnote w:type="continuationSeparator" w:id="0">
    <w:p w:rsidR="00E22311" w:rsidRDefault="00E223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B" w:rsidRDefault="0065748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B" w:rsidRDefault="0065748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B" w:rsidRDefault="0065748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A05DD8"/>
    <w:multiLevelType w:val="hybridMultilevel"/>
    <w:tmpl w:val="F014D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952BA"/>
    <w:multiLevelType w:val="hybridMultilevel"/>
    <w:tmpl w:val="0562F1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65748B"/>
    <w:rsid w:val="00207C15"/>
    <w:rsid w:val="00376CF2"/>
    <w:rsid w:val="003F4489"/>
    <w:rsid w:val="0065748B"/>
    <w:rsid w:val="00696D1C"/>
    <w:rsid w:val="008A4F76"/>
    <w:rsid w:val="00930228"/>
    <w:rsid w:val="00AA51B2"/>
    <w:rsid w:val="00DA3D7F"/>
    <w:rsid w:val="00DD51E0"/>
    <w:rsid w:val="00E22311"/>
    <w:rsid w:val="00E85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A214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B7A9E0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C2E8C4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C2E8C4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8C73D0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8C73D0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C5A6E8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C5A6E8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B7A9E0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paragraph" w:styleId="ListParagraph">
    <w:name w:val="List Paragraph"/>
    <w:basedOn w:val="Normal"/>
    <w:rsid w:val="006574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B7A9E0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C2E8C4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C2E8C4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8C73D0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8C73D0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C5A6E8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C5A6E8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B7A9E0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paragraph" w:styleId="ListParagraph">
    <w:name w:val="List Paragraph"/>
    <w:basedOn w:val="Normal"/>
    <w:rsid w:val="00657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Infusion">
      <a:dk1>
        <a:sysClr val="windowText" lastClr="000000"/>
      </a:dk1>
      <a:lt1>
        <a:sysClr val="window" lastClr="FFFFFF"/>
      </a:lt1>
      <a:dk2>
        <a:srgbClr val="2F1F58"/>
      </a:dk2>
      <a:lt2>
        <a:srgbClr val="B7A9E0"/>
      </a:lt2>
      <a:accent1>
        <a:srgbClr val="8C73D0"/>
      </a:accent1>
      <a:accent2>
        <a:srgbClr val="C2E8C4"/>
      </a:accent2>
      <a:accent3>
        <a:srgbClr val="C5A6E8"/>
      </a:accent3>
      <a:accent4>
        <a:srgbClr val="B45EC7"/>
      </a:accent4>
      <a:accent5>
        <a:srgbClr val="9FDAFB"/>
      </a:accent5>
      <a:accent6>
        <a:srgbClr val="95C5B0"/>
      </a:accent6>
      <a:hlink>
        <a:srgbClr val="744AE0"/>
      </a:hlink>
      <a:folHlink>
        <a:srgbClr val="8D8AD1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15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Kingsbury</dc:creator>
  <cp:keywords/>
  <dc:description/>
  <cp:lastModifiedBy>Emily Kingsbury</cp:lastModifiedBy>
  <cp:revision>1</cp:revision>
  <dcterms:created xsi:type="dcterms:W3CDTF">2016-08-12T16:26:00Z</dcterms:created>
  <dcterms:modified xsi:type="dcterms:W3CDTF">2016-08-12T16:45:00Z</dcterms:modified>
  <cp:category/>
</cp:coreProperties>
</file>